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74901E" w14:textId="7C91C4CA" w:rsidR="00894910" w:rsidRDefault="00C609BA" w:rsidP="00894910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E699D" wp14:editId="6509DC9C">
                <wp:simplePos x="0" y="0"/>
                <wp:positionH relativeFrom="page">
                  <wp:posOffset>269240</wp:posOffset>
                </wp:positionH>
                <wp:positionV relativeFrom="page">
                  <wp:posOffset>6085840</wp:posOffset>
                </wp:positionV>
                <wp:extent cx="7223760" cy="1308735"/>
                <wp:effectExtent l="0" t="0" r="0" b="12065"/>
                <wp:wrapTight wrapText="bothSides">
                  <wp:wrapPolygon edited="0">
                    <wp:start x="76" y="0"/>
                    <wp:lineTo x="76" y="21380"/>
                    <wp:lineTo x="21418" y="21380"/>
                    <wp:lineTo x="21418" y="0"/>
                    <wp:lineTo x="76" y="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376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624D1FD" w14:textId="77777777" w:rsidR="008F201B" w:rsidRDefault="008F201B" w:rsidP="008F201B">
                            <w:pPr>
                              <w:pStyle w:val="Heading1"/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</w:pPr>
                            <w:r w:rsidRPr="00894910"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  <w:t xml:space="preserve">Come </w:t>
                            </w:r>
                            <w:r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  <w:t>to a Book Party for</w:t>
                            </w:r>
                          </w:p>
                          <w:p w14:paraId="152CAF38" w14:textId="3D98A715" w:rsidR="008F201B" w:rsidRDefault="008F201B" w:rsidP="008F201B">
                            <w:pPr>
                              <w:pStyle w:val="Heading1"/>
                              <w:rPr>
                                <w:rFonts w:ascii="Footlight MT Light" w:hAnsi="Footlight MT Light"/>
                                <w:i/>
                                <w:color w:val="0E3560" w:themeColor="text2" w:themeTint="E6"/>
                                <w:sz w:val="56"/>
                                <w:szCs w:val="56"/>
                              </w:rPr>
                            </w:pPr>
                            <w:r w:rsidRPr="003D174D">
                              <w:rPr>
                                <w:rFonts w:ascii="Footlight MT Light" w:hAnsi="Footlight MT Light"/>
                                <w:i/>
                                <w:color w:val="0E3560" w:themeColor="text2" w:themeTint="E6"/>
                                <w:sz w:val="56"/>
                                <w:szCs w:val="56"/>
                              </w:rPr>
                              <w:t xml:space="preserve">Oceanic New York </w:t>
                            </w:r>
                          </w:p>
                          <w:p w14:paraId="7A0D54EB" w14:textId="7BE9E11C" w:rsidR="008F201B" w:rsidRDefault="008F201B" w:rsidP="008F201B">
                            <w:pPr>
                              <w:pStyle w:val="Heading1"/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</w:pPr>
                            <w:proofErr w:type="gramStart"/>
                            <w:r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  <w:t>edited</w:t>
                            </w:r>
                            <w:proofErr w:type="gramEnd"/>
                            <w:r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  <w:t xml:space="preserve"> by</w:t>
                            </w:r>
                          </w:p>
                          <w:p w14:paraId="4214E5A0" w14:textId="6C7FBFB1" w:rsidR="008F201B" w:rsidRPr="00894910" w:rsidRDefault="008F201B" w:rsidP="008F201B">
                            <w:pPr>
                              <w:pStyle w:val="Heading1"/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</w:pPr>
                            <w:r w:rsidRPr="00894910">
                              <w:rPr>
                                <w:rFonts w:ascii="Footlight MT Light" w:hAnsi="Footlight MT Light"/>
                                <w:color w:val="0E3560" w:themeColor="text2" w:themeTint="E6"/>
                                <w:sz w:val="56"/>
                                <w:szCs w:val="56"/>
                              </w:rPr>
                              <w:t>Steve Mentz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21.2pt;margin-top:479.2pt;width:568.8pt;height:103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" filled="f" stroked="f">
                <v:textbox inset=",0,,0">
                  <w:txbxContent>
                    <w:p w14:paraId="3624D1FD" w14:textId="77777777" w:rsidR="008F201B" w:rsidRDefault="008F201B" w:rsidP="008F201B">
                      <w:pPr>
                        <w:pStyle w:val="Heading1"/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</w:pPr>
                      <w:r w:rsidRPr="00894910"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  <w:t xml:space="preserve">Come </w:t>
                      </w:r>
                      <w:r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  <w:t>to a Book Party for</w:t>
                      </w:r>
                    </w:p>
                    <w:p w14:paraId="152CAF38" w14:textId="3D98A715" w:rsidR="008F201B" w:rsidRDefault="008F201B" w:rsidP="008F201B">
                      <w:pPr>
                        <w:pStyle w:val="Heading1"/>
                        <w:rPr>
                          <w:rFonts w:ascii="Footlight MT Light" w:hAnsi="Footlight MT Light"/>
                          <w:i/>
                          <w:color w:val="0E3560" w:themeColor="text2" w:themeTint="E6"/>
                          <w:sz w:val="56"/>
                          <w:szCs w:val="56"/>
                        </w:rPr>
                      </w:pPr>
                      <w:r w:rsidRPr="003D174D">
                        <w:rPr>
                          <w:rFonts w:ascii="Footlight MT Light" w:hAnsi="Footlight MT Light"/>
                          <w:i/>
                          <w:color w:val="0E3560" w:themeColor="text2" w:themeTint="E6"/>
                          <w:sz w:val="56"/>
                          <w:szCs w:val="56"/>
                        </w:rPr>
                        <w:t xml:space="preserve">Oceanic New York </w:t>
                      </w:r>
                    </w:p>
                    <w:p w14:paraId="7A0D54EB" w14:textId="7BE9E11C" w:rsidR="008F201B" w:rsidRDefault="008F201B" w:rsidP="008F201B">
                      <w:pPr>
                        <w:pStyle w:val="Heading1"/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</w:pPr>
                      <w:proofErr w:type="gramStart"/>
                      <w:r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  <w:t>edited</w:t>
                      </w:r>
                      <w:proofErr w:type="gramEnd"/>
                      <w:r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  <w:t xml:space="preserve"> by</w:t>
                      </w:r>
                    </w:p>
                    <w:p w14:paraId="4214E5A0" w14:textId="6C7FBFB1" w:rsidR="008F201B" w:rsidRPr="00894910" w:rsidRDefault="008F201B" w:rsidP="008F201B">
                      <w:pPr>
                        <w:pStyle w:val="Heading1"/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</w:pPr>
                      <w:r w:rsidRPr="00894910">
                        <w:rPr>
                          <w:rFonts w:ascii="Footlight MT Light" w:hAnsi="Footlight MT Light"/>
                          <w:color w:val="0E3560" w:themeColor="text2" w:themeTint="E6"/>
                          <w:sz w:val="56"/>
                          <w:szCs w:val="56"/>
                        </w:rPr>
                        <w:t>Steve Mentz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F201B">
        <w:rPr>
          <w:noProof/>
        </w:rPr>
        <mc:AlternateContent>
          <mc:Choice Requires="wps">
            <w:drawing>
              <wp:anchor distT="0" distB="0" distL="114300" distR="114300" simplePos="0" relativeHeight="251669508" behindDoc="0" locked="0" layoutInCell="1" allowOverlap="1" wp14:anchorId="45329B4B" wp14:editId="7FE090B7">
                <wp:simplePos x="0" y="0"/>
                <wp:positionH relativeFrom="page">
                  <wp:posOffset>5695315</wp:posOffset>
                </wp:positionH>
                <wp:positionV relativeFrom="page">
                  <wp:posOffset>8996045</wp:posOffset>
                </wp:positionV>
                <wp:extent cx="1638300" cy="560705"/>
                <wp:effectExtent l="0" t="0" r="1270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607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3E51D" w14:textId="06F2F9F3" w:rsidR="008F201B" w:rsidRPr="000D4C78" w:rsidRDefault="008F201B" w:rsidP="00894910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0D4C7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  <w14:lumMod w14:val="50000"/>
                                  </w14:schemeClr>
                                </w14:shadow>
                              </w:rPr>
                              <w:t>C</w:t>
                            </w:r>
                            <w:r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  <w14:lumMod w14:val="50000"/>
                                  </w14:schemeClr>
                                </w14:shadow>
                              </w:rPr>
                              <w:t xml:space="preserve">over image </w:t>
                            </w:r>
                            <w:r w:rsidRPr="000D4C78">
                              <w:rPr>
                                <w:rFonts w:ascii="Bookman Old Style" w:hAnsi="Bookman Old Style"/>
                                <w:i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57000"/>
                                    <w14:lumMod w14:val="50000"/>
                                  </w14:schemeClr>
                                </w14:shadow>
                              </w:rPr>
                              <w:t>by Marina Zurkow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48.45pt;margin-top:708.35pt;width:129pt;height:44.15pt;z-index:2516695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" mv:complextextbox="1" fillcolor="#6eb7d7 [1940]" stroked="f">
                <v:textbox>
                  <w:txbxContent>
                    <w:p w14:paraId="5C53E51D" w14:textId="06F2F9F3" w:rsidR="008F201B" w:rsidRPr="000D4C78" w:rsidRDefault="008F201B" w:rsidP="00894910">
                      <w:pPr>
                        <w:jc w:val="center"/>
                        <w:rPr>
                          <w:rFonts w:ascii="Bookman Old Style" w:hAnsi="Bookman Old Style"/>
                          <w:i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  <w14:lumMod w14:val="50000"/>
                            </w14:schemeClr>
                          </w14:shadow>
                        </w:rPr>
                      </w:pPr>
                      <w:r w:rsidRPr="000D4C78">
                        <w:rPr>
                          <w:rFonts w:ascii="Bookman Old Style" w:hAnsi="Bookman Old Style"/>
                          <w:i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  <w14:lumMod w14:val="50000"/>
                            </w14:schemeClr>
                          </w14:shadow>
                        </w:rPr>
                        <w:t>C</w:t>
                      </w:r>
                      <w:r>
                        <w:rPr>
                          <w:rFonts w:ascii="Bookman Old Style" w:hAnsi="Bookman Old Style"/>
                          <w:i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  <w14:lumMod w14:val="50000"/>
                            </w14:schemeClr>
                          </w14:shadow>
                        </w:rPr>
                        <w:t xml:space="preserve">over image </w:t>
                      </w:r>
                      <w:r w:rsidRPr="000D4C78">
                        <w:rPr>
                          <w:rFonts w:ascii="Bookman Old Style" w:hAnsi="Bookman Old Style"/>
                          <w:i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chemeClr w14:val="bg1">
                              <w14:alpha w14:val="57000"/>
                              <w14:lumMod w14:val="50000"/>
                            </w14:schemeClr>
                          </w14:shadow>
                        </w:rPr>
                        <w:t>by Marina Zurkow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F201B">
        <w:rPr>
          <w:noProof/>
        </w:rPr>
        <mc:AlternateContent>
          <mc:Choice Requires="wps">
            <w:drawing>
              <wp:anchor distT="0" distB="0" distL="114300" distR="114300" simplePos="0" relativeHeight="251673604" behindDoc="0" locked="0" layoutInCell="1" allowOverlap="1" wp14:anchorId="47C9A464" wp14:editId="45B9F1E4">
                <wp:simplePos x="0" y="0"/>
                <wp:positionH relativeFrom="page">
                  <wp:posOffset>337185</wp:posOffset>
                </wp:positionH>
                <wp:positionV relativeFrom="page">
                  <wp:posOffset>7954645</wp:posOffset>
                </wp:positionV>
                <wp:extent cx="7218680" cy="800100"/>
                <wp:effectExtent l="0" t="0" r="0" b="12700"/>
                <wp:wrapThrough wrapText="bothSides">
                  <wp:wrapPolygon edited="0">
                    <wp:start x="76" y="0"/>
                    <wp:lineTo x="76" y="21257"/>
                    <wp:lineTo x="21433" y="21257"/>
                    <wp:lineTo x="21433" y="0"/>
                    <wp:lineTo x="76" y="0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868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34A1CB" w14:textId="77777777" w:rsidR="008F201B" w:rsidRDefault="008F201B" w:rsidP="00894910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  <w:p w14:paraId="672FE8DF" w14:textId="21F5267C" w:rsidR="008F201B" w:rsidRPr="00907D05" w:rsidRDefault="008F201B" w:rsidP="00894910">
                            <w:pPr>
                              <w:jc w:val="center"/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  <w:t>C</w:t>
                            </w:r>
                            <w:r w:rsidRPr="00907D05"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  <w:t xml:space="preserve">o-hosted by </w:t>
                            </w:r>
                            <w:r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  <w:t xml:space="preserve">St. John’s </w:t>
                            </w:r>
                            <w:r w:rsidRPr="003D174D"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  <w:t>University</w:t>
                            </w:r>
                            <w:r w:rsidRPr="00907D05"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  <w:t xml:space="preserve"> and Underwater</w:t>
                            </w:r>
                            <w:r>
                              <w:rPr>
                                <w:rFonts w:ascii="Bell MT" w:hAnsi="Bell MT"/>
                                <w:i/>
                                <w:color w:val="0E3560" w:themeColor="text2" w:themeTint="E6"/>
                                <w:sz w:val="32"/>
                                <w:szCs w:val="32"/>
                              </w:rPr>
                              <w:t xml:space="preserve"> New York: </w:t>
                            </w:r>
                            <w:hyperlink r:id="rId8" w:history="1">
                              <w:r w:rsidRPr="00907D05">
                                <w:rPr>
                                  <w:rStyle w:val="Hyperlink"/>
                                  <w:rFonts w:ascii="Bell MT" w:hAnsi="Bell MT"/>
                                  <w:i/>
                                  <w:color w:val="0E3560" w:themeColor="text2" w:themeTint="E6"/>
                                  <w:sz w:val="32"/>
                                  <w:szCs w:val="32"/>
                                </w:rPr>
                                <w:t>www.underwaternewyork.com</w:t>
                              </w:r>
                            </w:hyperlink>
                          </w:p>
                          <w:p w14:paraId="3405A43B" w14:textId="77777777" w:rsidR="008F201B" w:rsidRDefault="008F20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26.55pt;margin-top:626.35pt;width:568.4pt;height:63pt;z-index:2516736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" mv:complextextbox="1" filled="f" stroked="f">
                <v:textbox>
                  <w:txbxContent>
                    <w:p w14:paraId="7D34A1CB" w14:textId="77777777" w:rsidR="008F201B" w:rsidRDefault="008F201B" w:rsidP="00894910">
                      <w:pPr>
                        <w:jc w:val="center"/>
                        <w:rPr>
                          <w:i/>
                        </w:rPr>
                      </w:pPr>
                    </w:p>
                    <w:p w14:paraId="672FE8DF" w14:textId="21F5267C" w:rsidR="008F201B" w:rsidRPr="00907D05" w:rsidRDefault="008F201B" w:rsidP="00894910">
                      <w:pPr>
                        <w:jc w:val="center"/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</w:pPr>
                      <w:r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  <w:t>C</w:t>
                      </w:r>
                      <w:r w:rsidRPr="00907D05"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  <w:t xml:space="preserve">o-hosted by </w:t>
                      </w:r>
                      <w:r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  <w:t xml:space="preserve">St. John’s </w:t>
                      </w:r>
                      <w:r w:rsidRPr="003D174D"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  <w:t>University</w:t>
                      </w:r>
                      <w:r w:rsidRPr="00907D05"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  <w:t xml:space="preserve"> and Underwater</w:t>
                      </w:r>
                      <w:r>
                        <w:rPr>
                          <w:rFonts w:ascii="Bell MT" w:hAnsi="Bell MT"/>
                          <w:i/>
                          <w:color w:val="0E3560" w:themeColor="text2" w:themeTint="E6"/>
                          <w:sz w:val="32"/>
                          <w:szCs w:val="32"/>
                        </w:rPr>
                        <w:t xml:space="preserve"> New York: </w:t>
                      </w:r>
                      <w:hyperlink r:id="rId9" w:history="1">
                        <w:r w:rsidRPr="00907D05">
                          <w:rPr>
                            <w:rStyle w:val="Hyperlink"/>
                            <w:rFonts w:ascii="Bell MT" w:hAnsi="Bell MT"/>
                            <w:i/>
                            <w:color w:val="0E3560" w:themeColor="text2" w:themeTint="E6"/>
                            <w:sz w:val="32"/>
                            <w:szCs w:val="32"/>
                          </w:rPr>
                          <w:t>www.underwaternewyork.com</w:t>
                        </w:r>
                      </w:hyperlink>
                    </w:p>
                    <w:p w14:paraId="3405A43B" w14:textId="77777777" w:rsidR="008F201B" w:rsidRDefault="008F201B"/>
                  </w:txbxContent>
                </v:textbox>
                <w10:wrap type="through" anchorx="page" anchory="page"/>
              </v:shape>
            </w:pict>
          </mc:Fallback>
        </mc:AlternateContent>
      </w:r>
      <w:r w:rsidR="003D17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096AC8" wp14:editId="7F377F5A">
                <wp:simplePos x="0" y="0"/>
                <wp:positionH relativeFrom="page">
                  <wp:posOffset>260985</wp:posOffset>
                </wp:positionH>
                <wp:positionV relativeFrom="page">
                  <wp:posOffset>8905240</wp:posOffset>
                </wp:positionV>
                <wp:extent cx="6949440" cy="688340"/>
                <wp:effectExtent l="0" t="0" r="0" b="0"/>
                <wp:wrapTight wrapText="bothSides">
                  <wp:wrapPolygon edited="0">
                    <wp:start x="79" y="797"/>
                    <wp:lineTo x="79" y="19926"/>
                    <wp:lineTo x="21395" y="19926"/>
                    <wp:lineTo x="21395" y="797"/>
                    <wp:lineTo x="79" y="797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944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423EE" w14:textId="77777777" w:rsidR="008F201B" w:rsidRPr="00083C72" w:rsidRDefault="008F201B" w:rsidP="00894910">
                            <w:pPr>
                              <w:pStyle w:val="Footer-Left"/>
                              <w:rPr>
                                <w:b/>
                                <w:color w:val="2C7C9F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83C72">
                              <w:rPr>
                                <w:b/>
                                <w:color w:val="2C7C9F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The Melville Gallery at So</w:t>
                            </w:r>
                            <w:bookmarkStart w:id="0" w:name="_GoBack"/>
                            <w:bookmarkEnd w:id="0"/>
                            <w:r w:rsidRPr="00083C72">
                              <w:rPr>
                                <w:b/>
                                <w:color w:val="2C7C9F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uth Street Seaport Museum</w:t>
                            </w:r>
                          </w:p>
                          <w:p w14:paraId="05030B20" w14:textId="180F5030" w:rsidR="008F201B" w:rsidRPr="00083C72" w:rsidRDefault="008F201B" w:rsidP="00894910">
                            <w:pPr>
                              <w:pStyle w:val="Footer-Left"/>
                              <w:rPr>
                                <w:b/>
                                <w:color w:val="2C7C9F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083C72">
                              <w:rPr>
                                <w:b/>
                                <w:color w:val="2C7C9F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>213 Water Street</w:t>
                            </w:r>
                            <w:r>
                              <w:rPr>
                                <w:b/>
                                <w:color w:val="2C7C9F" w:themeColor="accent1"/>
                                <w:sz w:val="28"/>
                                <w:szCs w:val="28"/>
                                <w14:shadow w14:blurRad="101600" w14:dist="76200" w14:dir="5400000" w14:sx="0" w14:sy="0" w14:kx="0" w14:ky="0" w14:algn="none">
                                  <w14:schemeClr w14:val="accent1">
                                    <w14:alpha w14:val="26000"/>
                                    <w14:satMod w14:val="190000"/>
                                    <w14:tint w14:val="100000"/>
                                  </w14:schemeClr>
                                </w14:shadow>
                                <w14:textOutline w14:w="901" w14:cap="flat" w14:cmpd="sng" w14:algn="ctr">
                                  <w14:solidFill>
                                    <w14:schemeClr w14:val="accent1">
                                      <w14:alpha w14:val="45000"/>
                                      <w14:satMod w14:val="19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satMod w14:val="200000"/>
                                      <w14:tint w14:val="3000"/>
                                    </w14:schemeClr>
                                  </w14:solidFill>
                                </w14:textFill>
                              </w:rPr>
                              <w:t xml:space="preserve">, Manhattan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20.55pt;margin-top:701.2pt;width:547.2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" filled="f" stroked="f">
                <v:textbox inset=",7.2pt,,7.2pt">
                  <w:txbxContent>
                    <w:p w14:paraId="05A423EE" w14:textId="77777777" w:rsidR="008F201B" w:rsidRPr="00083C72" w:rsidRDefault="008F201B" w:rsidP="00894910">
                      <w:pPr>
                        <w:pStyle w:val="Footer-Left"/>
                        <w:rPr>
                          <w:b/>
                          <w:color w:val="2C7C9F" w:themeColor="accent1"/>
                          <w:sz w:val="28"/>
                          <w:szCs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083C72">
                        <w:rPr>
                          <w:b/>
                          <w:color w:val="2C7C9F" w:themeColor="accent1"/>
                          <w:sz w:val="28"/>
                          <w:szCs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The Melville Gallery at So</w:t>
                      </w:r>
                      <w:bookmarkStart w:id="1" w:name="_GoBack"/>
                      <w:bookmarkEnd w:id="1"/>
                      <w:r w:rsidRPr="00083C72">
                        <w:rPr>
                          <w:b/>
                          <w:color w:val="2C7C9F" w:themeColor="accent1"/>
                          <w:sz w:val="28"/>
                          <w:szCs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uth Street Seaport Museum</w:t>
                      </w:r>
                    </w:p>
                    <w:p w14:paraId="05030B20" w14:textId="180F5030" w:rsidR="008F201B" w:rsidRPr="00083C72" w:rsidRDefault="008F201B" w:rsidP="00894910">
                      <w:pPr>
                        <w:pStyle w:val="Footer-Left"/>
                        <w:rPr>
                          <w:b/>
                          <w:color w:val="2C7C9F" w:themeColor="accent1"/>
                          <w:sz w:val="28"/>
                          <w:szCs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</w:pPr>
                      <w:r w:rsidRPr="00083C72">
                        <w:rPr>
                          <w:b/>
                          <w:color w:val="2C7C9F" w:themeColor="accent1"/>
                          <w:sz w:val="28"/>
                          <w:szCs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>213 Water Street</w:t>
                      </w:r>
                      <w:r>
                        <w:rPr>
                          <w:b/>
                          <w:color w:val="2C7C9F" w:themeColor="accent1"/>
                          <w:sz w:val="28"/>
                          <w:szCs w:val="28"/>
                          <w14:shadow w14:blurRad="101600" w14:dist="76200" w14:dir="5400000" w14:sx="0" w14:sy="0" w14:kx="0" w14:ky="0" w14:algn="none">
                            <w14:schemeClr w14:val="accent1">
                              <w14:alpha w14:val="26000"/>
                              <w14:satMod w14:val="190000"/>
                              <w14:tint w14:val="100000"/>
                            </w14:schemeClr>
                          </w14:shadow>
                          <w14:textOutline w14:w="901" w14:cap="flat" w14:cmpd="sng" w14:algn="ctr">
                            <w14:solidFill>
                              <w14:schemeClr w14:val="accent1">
                                <w14:alpha w14:val="45000"/>
                                <w14:satMod w14:val="19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satMod w14:val="200000"/>
                                <w14:tint w14:val="3000"/>
                              </w14:schemeClr>
                            </w14:solidFill>
                          </w14:textFill>
                        </w:rPr>
                        <w:t xml:space="preserve">, Manhattan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32211">
        <w:rPr>
          <w:noProof/>
        </w:rPr>
        <w:t xml:space="preserve"> </w:t>
      </w:r>
      <w:r w:rsidR="006A4FA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CC949C" wp14:editId="317535C9">
                <wp:simplePos x="0" y="0"/>
                <wp:positionH relativeFrom="page">
                  <wp:posOffset>278130</wp:posOffset>
                </wp:positionH>
                <wp:positionV relativeFrom="page">
                  <wp:posOffset>7394575</wp:posOffset>
                </wp:positionV>
                <wp:extent cx="7209348" cy="699135"/>
                <wp:effectExtent l="0" t="0" r="0" b="12065"/>
                <wp:wrapNone/>
                <wp:docPr id="9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9348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CBCFDA2" w14:textId="752564C8" w:rsidR="008F201B" w:rsidRPr="006A4FAC" w:rsidRDefault="008F201B" w:rsidP="00894910">
                            <w:pPr>
                              <w:pStyle w:val="Date"/>
                              <w:rPr>
                                <w:rFonts w:ascii="Colonna MT" w:hAnsi="Colonna MT"/>
                                <w:color w:val="163D4F" w:themeColor="accent1" w:themeShade="80"/>
                                <w:sz w:val="52"/>
                                <w:szCs w:val="52"/>
                              </w:rPr>
                            </w:pPr>
                            <w:r w:rsidRPr="006A4FAC">
                              <w:rPr>
                                <w:rFonts w:ascii="Colonna MT" w:hAnsi="Colonna MT"/>
                                <w:color w:val="163D4F" w:themeColor="accent1" w:themeShade="80"/>
                                <w:sz w:val="52"/>
                                <w:szCs w:val="52"/>
                              </w:rPr>
                              <w:t>Thursday, November 5</w:t>
                            </w:r>
                            <w:r w:rsidRPr="006A4FAC">
                              <w:rPr>
                                <w:rFonts w:ascii="Colonna MT" w:hAnsi="Colonna MT"/>
                                <w:color w:val="163D4F" w:themeColor="accent1" w:themeShade="80"/>
                                <w:sz w:val="52"/>
                                <w:szCs w:val="52"/>
                                <w:vertAlign w:val="superscript"/>
                              </w:rPr>
                              <w:t>th</w:t>
                            </w:r>
                            <w:r w:rsidRPr="006A4FAC">
                              <w:rPr>
                                <w:rFonts w:ascii="Colonna MT" w:hAnsi="Colonna MT"/>
                                <w:color w:val="163D4F" w:themeColor="accent1" w:themeShade="80"/>
                                <w:sz w:val="52"/>
                                <w:szCs w:val="52"/>
                              </w:rPr>
                              <w:t>, 2015 from 7:00 – 9:00 p.m.</w:t>
                            </w:r>
                          </w:p>
                          <w:p w14:paraId="295B19BA" w14:textId="77777777" w:rsidR="008F201B" w:rsidRPr="006A4FAC" w:rsidRDefault="008F201B" w:rsidP="00894910">
                            <w:pPr>
                              <w:pStyle w:val="Date"/>
                              <w:rPr>
                                <w:color w:val="1B3741" w:themeColor="accent2" w:themeShade="BF"/>
                              </w:rPr>
                            </w:pPr>
                            <w:r w:rsidRPr="006A4FAC">
                              <w:rPr>
                                <w:rFonts w:ascii="Colonna MT" w:hAnsi="Colonna MT"/>
                                <w:color w:val="163D4F" w:themeColor="accent1" w:themeShade="80"/>
                                <w:sz w:val="52"/>
                                <w:szCs w:val="52"/>
                              </w:rPr>
                              <w:t>at The Melville Gallery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0" type="#_x0000_t202" style="position:absolute;margin-left:21.9pt;margin-top:582.25pt;width:567.65pt;height:55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" filled="f" stroked="f">
                <v:textbox inset=",0,,0">
                  <w:txbxContent>
                    <w:p w14:paraId="6CBCFDA2" w14:textId="752564C8" w:rsidR="008F201B" w:rsidRPr="006A4FAC" w:rsidRDefault="008F201B" w:rsidP="00894910">
                      <w:pPr>
                        <w:pStyle w:val="Date"/>
                        <w:rPr>
                          <w:rFonts w:ascii="Colonna MT" w:hAnsi="Colonna MT"/>
                          <w:color w:val="163D4F" w:themeColor="accent1" w:themeShade="80"/>
                          <w:sz w:val="52"/>
                          <w:szCs w:val="52"/>
                        </w:rPr>
                      </w:pPr>
                      <w:r w:rsidRPr="006A4FAC">
                        <w:rPr>
                          <w:rFonts w:ascii="Colonna MT" w:hAnsi="Colonna MT"/>
                          <w:color w:val="163D4F" w:themeColor="accent1" w:themeShade="80"/>
                          <w:sz w:val="52"/>
                          <w:szCs w:val="52"/>
                        </w:rPr>
                        <w:t>Thursday, November 5</w:t>
                      </w:r>
                      <w:r w:rsidRPr="006A4FAC">
                        <w:rPr>
                          <w:rFonts w:ascii="Colonna MT" w:hAnsi="Colonna MT"/>
                          <w:color w:val="163D4F" w:themeColor="accent1" w:themeShade="80"/>
                          <w:sz w:val="52"/>
                          <w:szCs w:val="52"/>
                          <w:vertAlign w:val="superscript"/>
                        </w:rPr>
                        <w:t>th</w:t>
                      </w:r>
                      <w:r w:rsidRPr="006A4FAC">
                        <w:rPr>
                          <w:rFonts w:ascii="Colonna MT" w:hAnsi="Colonna MT"/>
                          <w:color w:val="163D4F" w:themeColor="accent1" w:themeShade="80"/>
                          <w:sz w:val="52"/>
                          <w:szCs w:val="52"/>
                        </w:rPr>
                        <w:t>, 2015 from 7:00 – 9:00 p.m.</w:t>
                      </w:r>
                    </w:p>
                    <w:p w14:paraId="295B19BA" w14:textId="77777777" w:rsidR="008F201B" w:rsidRPr="006A4FAC" w:rsidRDefault="008F201B" w:rsidP="00894910">
                      <w:pPr>
                        <w:pStyle w:val="Date"/>
                        <w:rPr>
                          <w:color w:val="1B3741" w:themeColor="accent2" w:themeShade="BF"/>
                        </w:rPr>
                      </w:pPr>
                      <w:r w:rsidRPr="006A4FAC">
                        <w:rPr>
                          <w:rFonts w:ascii="Colonna MT" w:hAnsi="Colonna MT"/>
                          <w:color w:val="163D4F" w:themeColor="accent1" w:themeShade="80"/>
                          <w:sz w:val="52"/>
                          <w:szCs w:val="52"/>
                        </w:rPr>
                        <w:t>at The Melville Gallery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21F53">
        <w:rPr>
          <w:noProof/>
        </w:rPr>
        <w:drawing>
          <wp:anchor distT="0" distB="0" distL="114300" distR="114300" simplePos="0" relativeHeight="251674628" behindDoc="0" locked="0" layoutInCell="1" allowOverlap="1" wp14:anchorId="0C8A509A" wp14:editId="655C3716">
            <wp:simplePos x="0" y="0"/>
            <wp:positionH relativeFrom="page">
              <wp:posOffset>2138680</wp:posOffset>
            </wp:positionH>
            <wp:positionV relativeFrom="page">
              <wp:posOffset>4727575</wp:posOffset>
            </wp:positionV>
            <wp:extent cx="1938020" cy="1315085"/>
            <wp:effectExtent l="0" t="0" r="0" b="5715"/>
            <wp:wrapThrough wrapText="bothSides">
              <wp:wrapPolygon edited="0">
                <wp:start x="0" y="0"/>
                <wp:lineTo x="0" y="21277"/>
                <wp:lineTo x="21232" y="21277"/>
                <wp:lineTo x="21232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02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49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C769CC" wp14:editId="29861873">
                <wp:simplePos x="0" y="0"/>
                <wp:positionH relativeFrom="page">
                  <wp:posOffset>269240</wp:posOffset>
                </wp:positionH>
                <wp:positionV relativeFrom="page">
                  <wp:posOffset>6033135</wp:posOffset>
                </wp:positionV>
                <wp:extent cx="7223760" cy="2772410"/>
                <wp:effectExtent l="0" t="0" r="15240" b="2159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27724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1.2pt;margin-top:475.05pt;width:568.8pt;height:218.3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" fillcolor="#87c3dd [1620]" strokecolor="white [3212]">
                <w10:wrap anchorx="page" anchory="page"/>
              </v:rect>
            </w:pict>
          </mc:Fallback>
        </mc:AlternateContent>
      </w:r>
      <w:r w:rsidR="00894910">
        <w:rPr>
          <w:noProof/>
        </w:rPr>
        <w:drawing>
          <wp:anchor distT="0" distB="0" distL="118745" distR="118745" simplePos="0" relativeHeight="251668483" behindDoc="0" locked="0" layoutInCell="1" allowOverlap="1" wp14:anchorId="6C5FBA52" wp14:editId="2F7BBC39">
            <wp:simplePos x="0" y="0"/>
            <wp:positionH relativeFrom="page">
              <wp:posOffset>274320</wp:posOffset>
            </wp:positionH>
            <wp:positionV relativeFrom="page">
              <wp:posOffset>274320</wp:posOffset>
            </wp:positionV>
            <wp:extent cx="7218680" cy="5758815"/>
            <wp:effectExtent l="25400" t="25400" r="20320" b="32385"/>
            <wp:wrapTight wrapText="bothSides">
              <wp:wrapPolygon edited="0">
                <wp:start x="-76" y="-95"/>
                <wp:lineTo x="-76" y="21626"/>
                <wp:lineTo x="21585" y="21626"/>
                <wp:lineTo x="21585" y="-95"/>
                <wp:lineTo x="-76" y="-95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575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0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F0A7DB" wp14:editId="4D425400">
                <wp:simplePos x="5486400" y="8229600"/>
                <wp:positionH relativeFrom="page">
                  <wp:posOffset>269240</wp:posOffset>
                </wp:positionH>
                <wp:positionV relativeFrom="page">
                  <wp:posOffset>8801100</wp:posOffset>
                </wp:positionV>
                <wp:extent cx="7223760" cy="982980"/>
                <wp:effectExtent l="0" t="0" r="15240" b="3302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9829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1.2pt;margin-top:693pt;width:568.8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" fillcolor="#2c7c9f [3204]">
                <w10:wrap anchorx="page" anchory="page"/>
              </v:rect>
            </w:pict>
          </mc:Fallback>
        </mc:AlternateContent>
      </w:r>
      <w:r w:rsidR="00AE3A85"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39B28B7B" wp14:editId="119DB6D1">
                <wp:simplePos x="0" y="0"/>
                <wp:positionH relativeFrom="page">
                  <wp:posOffset>269240</wp:posOffset>
                </wp:positionH>
                <wp:positionV relativeFrom="page">
                  <wp:posOffset>2569210</wp:posOffset>
                </wp:positionV>
                <wp:extent cx="7223760" cy="1600200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16002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  <a:alpha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7B2957" w14:textId="77777777" w:rsidR="008F201B" w:rsidRPr="00894910" w:rsidRDefault="008F201B" w:rsidP="00894910">
                            <w:pPr>
                              <w:pStyle w:val="Title"/>
                              <w:rPr>
                                <w:rFonts w:ascii="Apple Chancery" w:hAnsi="Apple Chancery" w:cs="Apple Chancery"/>
                                <w:b/>
                                <w:color w:val="D5EDF4" w:themeColor="backgroun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94910">
                              <w:rPr>
                                <w:rFonts w:ascii="Apple Chancery" w:hAnsi="Apple Chancery" w:cs="Apple Chancery"/>
                                <w:b/>
                                <w:color w:val="D5EDF4" w:themeColor="background2"/>
                                <w:sz w:val="144"/>
                                <w:szCs w:val="14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Oceanic New York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31" style="position:absolute;margin-left:21.2pt;margin-top:202.3pt;width:568.8pt;height:126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" fillcolor="#2c7c9f [3204]" stroked="f">
                <v:fill opacity="32896f"/>
                <v:textbox>
                  <w:txbxContent>
                    <w:p w14:paraId="3D7B2957" w14:textId="77777777" w:rsidR="008F201B" w:rsidRPr="00894910" w:rsidRDefault="008F201B" w:rsidP="00894910">
                      <w:pPr>
                        <w:pStyle w:val="Title"/>
                        <w:rPr>
                          <w:rFonts w:ascii="Apple Chancery" w:hAnsi="Apple Chancery" w:cs="Apple Chancery"/>
                          <w:b/>
                          <w:color w:val="D5EDF4" w:themeColor="backgroun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894910">
                        <w:rPr>
                          <w:rFonts w:ascii="Apple Chancery" w:hAnsi="Apple Chancery" w:cs="Apple Chancery"/>
                          <w:b/>
                          <w:color w:val="D5EDF4" w:themeColor="background2"/>
                          <w:sz w:val="144"/>
                          <w:szCs w:val="14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Oceanic New York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894910" w:rsidSect="00894910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304EEF" w14:textId="77777777" w:rsidR="00C77DCF" w:rsidRDefault="00C77DCF">
      <w:r>
        <w:separator/>
      </w:r>
    </w:p>
  </w:endnote>
  <w:endnote w:type="continuationSeparator" w:id="0">
    <w:p w14:paraId="53172E76" w14:textId="77777777" w:rsidR="00C77DCF" w:rsidRDefault="00C77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panose1 w:val="020B0504020203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ootlight MT Light">
    <w:panose1 w:val="0204060206030A0203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Colonna MT">
    <w:panose1 w:val="04020805060202030203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322DD8" w14:textId="77777777" w:rsidR="00C77DCF" w:rsidRDefault="00C77DCF">
      <w:r>
        <w:separator/>
      </w:r>
    </w:p>
  </w:footnote>
  <w:footnote w:type="continuationSeparator" w:id="0">
    <w:p w14:paraId="102CFB23" w14:textId="77777777" w:rsidR="00C77DCF" w:rsidRDefault="00C77D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pStyle w:val="Footer-Lef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894910"/>
    <w:rsid w:val="00083C72"/>
    <w:rsid w:val="000D4C78"/>
    <w:rsid w:val="001B3F6E"/>
    <w:rsid w:val="00234C14"/>
    <w:rsid w:val="002F4EA1"/>
    <w:rsid w:val="003D174D"/>
    <w:rsid w:val="00403549"/>
    <w:rsid w:val="004641BF"/>
    <w:rsid w:val="00575B89"/>
    <w:rsid w:val="00632211"/>
    <w:rsid w:val="006A4FAC"/>
    <w:rsid w:val="00713AC4"/>
    <w:rsid w:val="00882A6C"/>
    <w:rsid w:val="00894910"/>
    <w:rsid w:val="008F201B"/>
    <w:rsid w:val="00907D05"/>
    <w:rsid w:val="009931C4"/>
    <w:rsid w:val="00AE3A85"/>
    <w:rsid w:val="00B21F53"/>
    <w:rsid w:val="00C609BA"/>
    <w:rsid w:val="00C77DCF"/>
    <w:rsid w:val="00DA4094"/>
    <w:rsid w:val="00E732E5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1001EB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  <w:lsdException w:name="Hyperlink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3D4F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3D4F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3D4F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3D4F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customStyle="1" w:styleId="apple-converted-space">
    <w:name w:val="apple-converted-space"/>
    <w:basedOn w:val="DefaultParagraphFont"/>
    <w:rsid w:val="00894910"/>
  </w:style>
  <w:style w:type="character" w:styleId="Hyperlink">
    <w:name w:val="Hyperlink"/>
    <w:basedOn w:val="DefaultParagraphFont"/>
    <w:uiPriority w:val="99"/>
    <w:unhideWhenUsed/>
    <w:rsid w:val="00894910"/>
    <w:rPr>
      <w:color w:val="0000FF"/>
      <w:u w:val="single"/>
    </w:rPr>
  </w:style>
  <w:style w:type="character" w:styleId="FollowedHyperlink">
    <w:name w:val="FollowedHyperlink"/>
    <w:basedOn w:val="DefaultParagraphFont"/>
    <w:rsid w:val="00894910"/>
    <w:rPr>
      <w:color w:val="00B0F0" w:themeColor="followedHyperlink"/>
      <w:u w:val="single"/>
    </w:rPr>
  </w:style>
  <w:style w:type="paragraph" w:styleId="BalloonText">
    <w:name w:val="Balloon Text"/>
    <w:basedOn w:val="Normal"/>
    <w:link w:val="BalloonTextChar"/>
    <w:rsid w:val="00632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221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  <w:lsdException w:name="Hyperlink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3D4F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3D4F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C7C9F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3D4F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3D4F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  <w:style w:type="character" w:customStyle="1" w:styleId="apple-converted-space">
    <w:name w:val="apple-converted-space"/>
    <w:basedOn w:val="DefaultParagraphFont"/>
    <w:rsid w:val="00894910"/>
  </w:style>
  <w:style w:type="character" w:styleId="Hyperlink">
    <w:name w:val="Hyperlink"/>
    <w:basedOn w:val="DefaultParagraphFont"/>
    <w:uiPriority w:val="99"/>
    <w:unhideWhenUsed/>
    <w:rsid w:val="00894910"/>
    <w:rPr>
      <w:color w:val="0000FF"/>
      <w:u w:val="single"/>
    </w:rPr>
  </w:style>
  <w:style w:type="character" w:styleId="FollowedHyperlink">
    <w:name w:val="FollowedHyperlink"/>
    <w:basedOn w:val="DefaultParagraphFont"/>
    <w:rsid w:val="00894910"/>
    <w:rPr>
      <w:color w:val="00B0F0" w:themeColor="followedHyperlink"/>
      <w:u w:val="single"/>
    </w:rPr>
  </w:style>
  <w:style w:type="paragraph" w:styleId="BalloonText">
    <w:name w:val="Balloon Text"/>
    <w:basedOn w:val="Normal"/>
    <w:link w:val="BalloonTextChar"/>
    <w:rsid w:val="00632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221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underwaternewyork.com" TargetMode="External"/><Relationship Id="rId9" Type="http://schemas.openxmlformats.org/officeDocument/2006/relationships/hyperlink" Target="http://www.underwaternewyork.com" TargetMode="External"/><Relationship Id="rId10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Flyers:Photo%20Flyer.dotx" TargetMode="External"/></Relationships>
</file>

<file path=word/theme/theme1.xml><?xml version="1.0" encoding="utf-8"?>
<a:theme xmlns:a="http://schemas.openxmlformats.org/drawingml/2006/main" name="Office Theme">
  <a:themeElements>
    <a:clrScheme name="Breeze">
      <a:dk1>
        <a:sysClr val="windowText" lastClr="000000"/>
      </a:dk1>
      <a:lt1>
        <a:sysClr val="window" lastClr="FFFFFF"/>
      </a:lt1>
      <a:dk2>
        <a:srgbClr val="09213B"/>
      </a:dk2>
      <a:lt2>
        <a:srgbClr val="D5EDF4"/>
      </a:lt2>
      <a:accent1>
        <a:srgbClr val="2C7C9F"/>
      </a:accent1>
      <a:accent2>
        <a:srgbClr val="244A58"/>
      </a:accent2>
      <a:accent3>
        <a:srgbClr val="E2751D"/>
      </a:accent3>
      <a:accent4>
        <a:srgbClr val="FFB400"/>
      </a:accent4>
      <a:accent5>
        <a:srgbClr val="7EB606"/>
      </a:accent5>
      <a:accent6>
        <a:srgbClr val="C00000"/>
      </a:accent6>
      <a:hlink>
        <a:srgbClr val="7030A0"/>
      </a:hlink>
      <a:folHlink>
        <a:srgbClr val="00B0F0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Flyer.dotx</Template>
  <TotalTime>4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M. Bacigalupo</dc:creator>
  <cp:keywords/>
  <dc:description/>
  <cp:lastModifiedBy>Steve Mentz</cp:lastModifiedBy>
  <cp:revision>4</cp:revision>
  <cp:lastPrinted>2015-10-07T14:01:00Z</cp:lastPrinted>
  <dcterms:created xsi:type="dcterms:W3CDTF">2015-10-07T13:57:00Z</dcterms:created>
  <dcterms:modified xsi:type="dcterms:W3CDTF">2015-10-12T00:42:00Z</dcterms:modified>
  <cp:category/>
</cp:coreProperties>
</file>